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91056789"/>
        <w:docPartObj>
          <w:docPartGallery w:val="Cover Pages"/>
          <w:docPartUnique/>
        </w:docPartObj>
      </w:sdtPr>
      <w:sdtEndPr/>
      <w:sdtContent>
        <w:p w14:paraId="5A79E846" w14:textId="77777777" w:rsidR="00297C61" w:rsidRPr="00B62DF9" w:rsidRDefault="00297C61" w:rsidP="00B62DF9">
          <w:r w:rsidRPr="00B62DF9">
            <w:rPr>
              <w:noProof/>
            </w:rPr>
            <w:drawing>
              <wp:anchor distT="0" distB="0" distL="114300" distR="114300" simplePos="0" relativeHeight="251664384" behindDoc="1" locked="0" layoutInCell="1" allowOverlap="1" wp14:anchorId="1F7AF048" wp14:editId="4A60C5C3">
                <wp:simplePos x="0" y="0"/>
                <wp:positionH relativeFrom="margin">
                  <wp:posOffset>1204867</wp:posOffset>
                </wp:positionH>
                <wp:positionV relativeFrom="margin">
                  <wp:posOffset>-1443990</wp:posOffset>
                </wp:positionV>
                <wp:extent cx="5731510" cy="4881880"/>
                <wp:effectExtent l="0" t="0" r="0" b="0"/>
                <wp:wrapNone/>
                <wp:docPr id="5" name="Picture 7" descr="A picture containing shape&#10;&#10;Description automatically generated">
                  <a:extLst xmlns:a="http://schemas.openxmlformats.org/drawingml/2006/main">
                    <a:ext uri="{FF2B5EF4-FFF2-40B4-BE49-F238E27FC236}">
                      <a16:creationId xmlns:a16="http://schemas.microsoft.com/office/drawing/2014/main" id="{68E3BBC4-6D7F-184D-8EF0-32B3E0EA1A26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7" descr="A picture containing shape&#10;&#10;Description automatically generated">
                          <a:extLst>
                            <a:ext uri="{FF2B5EF4-FFF2-40B4-BE49-F238E27FC236}">
                              <a16:creationId xmlns:a16="http://schemas.microsoft.com/office/drawing/2014/main" id="{68E3BBC4-6D7F-184D-8EF0-32B3E0EA1A26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881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11D0AA49" w14:textId="77777777" w:rsidR="00817C89" w:rsidRPr="00B62DF9" w:rsidRDefault="00297C61" w:rsidP="00B62DF9">
          <w:r w:rsidRPr="00B62DF9">
            <w:rPr>
              <w:noProof/>
              <w:lang w:eastAsia="zh-CN"/>
            </w:rPr>
            <mc:AlternateContent>
              <mc:Choice Requires="wps">
                <w:drawing>
                  <wp:anchor distT="0" distB="0" distL="182880" distR="182880" simplePos="0" relativeHeight="251662336" behindDoc="0" locked="0" layoutInCell="1" allowOverlap="1" wp14:anchorId="7D8F9EE1" wp14:editId="09CF242A">
                    <wp:simplePos x="0" y="0"/>
                    <wp:positionH relativeFrom="margin">
                      <wp:posOffset>73660</wp:posOffset>
                    </wp:positionH>
                    <wp:positionV relativeFrom="page">
                      <wp:posOffset>4350236</wp:posOffset>
                    </wp:positionV>
                    <wp:extent cx="5603240" cy="6720840"/>
                    <wp:effectExtent l="0" t="0" r="0" b="635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0324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D96A816" w14:textId="77777777" w:rsidR="00297C61" w:rsidRPr="00B62DF9" w:rsidRDefault="003A403C" w:rsidP="00B62DF9">
                                <w:pPr>
                                  <w:pStyle w:val="Title"/>
                                </w:pPr>
                                <w:sdt>
                                  <w:sdt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B5A0B" w:rsidRPr="00B62DF9"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Style w:val="SubtitleChar"/>
                                    <w:caps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>
                                  <w:rPr>
                                    <w:rStyle w:val="SubtitleChar"/>
                                  </w:rPr>
                                </w:sdtEndPr>
                                <w:sdtContent>
                                  <w:p w14:paraId="37BB285D" w14:textId="77777777" w:rsidR="00297C61" w:rsidRPr="00B62DF9" w:rsidRDefault="008511F5" w:rsidP="00B62DF9">
                                    <w:pPr>
                                      <w:pStyle w:val="Subtitle"/>
                                      <w:rPr>
                                        <w:color w:val="4A8CE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Style w:val="SubtitleChar"/>
                                        <w:caps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7D8F9EE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5.8pt;margin-top:342.55pt;width:441.2pt;height:529.2pt;z-index:251662336;visibility:visible;mso-wrap-style:square;mso-width-percent: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35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" filled="f" stroked="f" strokeweight=".5pt">
                    <v:textbox style="mso-fit-shape-to-text:t" inset="0,0,0,0">
                      <w:txbxContent>
                        <w:p w14:paraId="1D96A816" w14:textId="77777777" w:rsidR="00297C61" w:rsidRPr="00B62DF9" w:rsidRDefault="003A403C" w:rsidP="00B62DF9">
                          <w:pPr>
                            <w:pStyle w:val="Title"/>
                          </w:pPr>
                          <w:sdt>
                            <w:sdt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FB5A0B" w:rsidRPr="00B62DF9"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Style w:val="SubtitleChar"/>
                              <w:caps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>
                            <w:rPr>
                              <w:rStyle w:val="SubtitleChar"/>
                            </w:rPr>
                          </w:sdtEndPr>
                          <w:sdtContent>
                            <w:p w14:paraId="37BB285D" w14:textId="77777777" w:rsidR="00297C61" w:rsidRPr="00B62DF9" w:rsidRDefault="008511F5" w:rsidP="00B62DF9">
                              <w:pPr>
                                <w:pStyle w:val="Subtitle"/>
                                <w:rPr>
                                  <w:color w:val="4A8CE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Style w:val="SubtitleChar"/>
                                  <w:caps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B62DF9">
            <w:br w:type="page"/>
          </w:r>
        </w:p>
      </w:sdtContent>
    </w:sdt>
    <w:p w14:paraId="0D2178BB" w14:textId="77777777" w:rsidR="0044628C" w:rsidRDefault="00237FE1" w:rsidP="00B62DF9">
      <w:pPr>
        <w:pStyle w:val="Heading1"/>
      </w:pPr>
      <w:r w:rsidRPr="00B62DF9">
        <w:lastRenderedPageBreak/>
        <w:t>Heading One</w:t>
      </w:r>
    </w:p>
    <w:p w14:paraId="6D36C445" w14:textId="77777777" w:rsidR="00237FE1" w:rsidRPr="00B62DF9" w:rsidRDefault="00237FE1" w:rsidP="00B62DF9">
      <w:pPr>
        <w:pStyle w:val="Heading2"/>
      </w:pPr>
      <w:r w:rsidRPr="00B62DF9">
        <w:t>Heading Two</w:t>
      </w:r>
    </w:p>
    <w:p w14:paraId="69147F21" w14:textId="77777777" w:rsidR="00237FE1" w:rsidRPr="00362F54" w:rsidRDefault="00237FE1" w:rsidP="00362F54">
      <w:pPr>
        <w:pStyle w:val="Heading3"/>
      </w:pPr>
      <w:r w:rsidRPr="00362F54">
        <w:t>Heading Three</w:t>
      </w:r>
    </w:p>
    <w:p w14:paraId="525DFCC3" w14:textId="77777777" w:rsidR="00237FE1" w:rsidRPr="00362F54" w:rsidRDefault="00237FE1" w:rsidP="00362F54">
      <w:pPr>
        <w:pStyle w:val="Heading4"/>
      </w:pPr>
      <w:r w:rsidRPr="00362F54">
        <w:t>Heading Four</w:t>
      </w:r>
    </w:p>
    <w:p w14:paraId="7AB6B4A1" w14:textId="77777777" w:rsidR="00237FE1" w:rsidRPr="00B62DF9" w:rsidRDefault="00237FE1" w:rsidP="00B62DF9">
      <w:pPr>
        <w:pStyle w:val="Heading5"/>
      </w:pPr>
      <w:r w:rsidRPr="00B62DF9">
        <w:t>Heading Five</w:t>
      </w:r>
    </w:p>
    <w:p w14:paraId="4E3C84FD" w14:textId="2C042F47" w:rsidR="00237FE1" w:rsidRPr="00362F54" w:rsidRDefault="00237FE1" w:rsidP="00362F54">
      <w:pPr>
        <w:pStyle w:val="Heading6"/>
      </w:pPr>
      <w:r w:rsidRPr="00362F54">
        <w:t>Heading Six</w:t>
      </w:r>
    </w:p>
    <w:p w14:paraId="23A80603" w14:textId="77777777" w:rsidR="00362F54" w:rsidRDefault="00362F54" w:rsidP="00362F54">
      <w:r w:rsidRPr="00B62DF9">
        <w:t>Body</w:t>
      </w:r>
    </w:p>
    <w:p w14:paraId="37967F8D" w14:textId="2159C068" w:rsidR="00362F54" w:rsidRPr="00362F54" w:rsidRDefault="00362F54" w:rsidP="00362F54">
      <w:pPr>
        <w:pStyle w:val="ListParagraph"/>
      </w:pPr>
      <w:r>
        <w:t>List</w:t>
      </w:r>
    </w:p>
    <w:p w14:paraId="02C6CB89" w14:textId="77777777" w:rsidR="00B62DF9" w:rsidRPr="00B62DF9" w:rsidRDefault="00B62DF9" w:rsidP="00B62DF9">
      <w:pPr>
        <w:pStyle w:val="IntenseQuote"/>
      </w:pPr>
      <w:r>
        <w:t>Quote</w:t>
      </w:r>
    </w:p>
    <w:sectPr w:rsidR="00B62DF9" w:rsidRPr="00B62DF9" w:rsidSect="00297C6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68234" w14:textId="77777777" w:rsidR="003A403C" w:rsidRDefault="003A403C" w:rsidP="00B62DF9">
      <w:r>
        <w:separator/>
      </w:r>
    </w:p>
  </w:endnote>
  <w:endnote w:type="continuationSeparator" w:id="0">
    <w:p w14:paraId="7825E01E" w14:textId="77777777" w:rsidR="003A403C" w:rsidRDefault="003A403C" w:rsidP="00B6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ato Light">
    <w:altName w:val="﷽﷽﷽﷽﷽﷽﷽﷽ht"/>
    <w:panose1 w:val="020F0302020204030203"/>
    <w:charset w:val="4D"/>
    <w:family w:val="swiss"/>
    <w:pitch w:val="variable"/>
    <w:sig w:usb0="800000AF" w:usb1="40006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339867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ECE20B" w14:textId="77777777" w:rsidR="00297C61" w:rsidRDefault="00297C61" w:rsidP="00B62DF9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CA89F3B" w14:textId="77777777" w:rsidR="00297C61" w:rsidRDefault="00297C61" w:rsidP="00B62D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10456750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8401C06" w14:textId="77777777" w:rsidR="00297C61" w:rsidRDefault="00297C61" w:rsidP="00B62DF9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E7FFB61" w14:textId="77777777" w:rsidR="00297C61" w:rsidRDefault="00CF5ED7" w:rsidP="00B62DF9">
    <w:pPr>
      <w:pStyle w:val="Footer"/>
    </w:pPr>
    <w:r w:rsidRPr="00297C61">
      <w:rPr>
        <w:noProof/>
      </w:rPr>
      <w:drawing>
        <wp:anchor distT="0" distB="0" distL="114300" distR="114300" simplePos="0" relativeHeight="251665408" behindDoc="1" locked="0" layoutInCell="1" allowOverlap="1" wp14:anchorId="48DAC8E3" wp14:editId="0C5977FF">
          <wp:simplePos x="0" y="0"/>
          <wp:positionH relativeFrom="margin">
            <wp:posOffset>14177</wp:posOffset>
          </wp:positionH>
          <wp:positionV relativeFrom="margin">
            <wp:posOffset>9012946</wp:posOffset>
          </wp:positionV>
          <wp:extent cx="1212111" cy="277916"/>
          <wp:effectExtent l="0" t="0" r="0" b="190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077"/>
                  <a:stretch/>
                </pic:blipFill>
                <pic:spPr bwMode="auto">
                  <a:xfrm>
                    <a:off x="0" y="0"/>
                    <a:ext cx="1257368" cy="288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AC382A" w14:textId="77777777" w:rsidR="00297C61" w:rsidRDefault="00297C61" w:rsidP="00B62DF9">
    <w:pPr>
      <w:pStyle w:val="Footer"/>
    </w:pPr>
    <w:r w:rsidRPr="00297C61">
      <w:rPr>
        <w:noProof/>
      </w:rPr>
      <w:drawing>
        <wp:anchor distT="0" distB="0" distL="114300" distR="114300" simplePos="0" relativeHeight="251663360" behindDoc="1" locked="0" layoutInCell="1" allowOverlap="1" wp14:anchorId="6933F465" wp14:editId="0933A6E7">
          <wp:simplePos x="0" y="0"/>
          <wp:positionH relativeFrom="margin">
            <wp:posOffset>0</wp:posOffset>
          </wp:positionH>
          <wp:positionV relativeFrom="margin">
            <wp:posOffset>7962265</wp:posOffset>
          </wp:positionV>
          <wp:extent cx="3714750" cy="1152192"/>
          <wp:effectExtent l="0" t="0" r="0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1152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BAD65F" w14:textId="77777777" w:rsidR="003A403C" w:rsidRDefault="003A403C" w:rsidP="00B62DF9">
      <w:r>
        <w:separator/>
      </w:r>
    </w:p>
  </w:footnote>
  <w:footnote w:type="continuationSeparator" w:id="0">
    <w:p w14:paraId="1CF7EDAC" w14:textId="77777777" w:rsidR="003A403C" w:rsidRDefault="003A403C" w:rsidP="00B62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8552A" w14:textId="77777777" w:rsidR="00297C61" w:rsidRDefault="00297C61" w:rsidP="00B62DF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933CCB" wp14:editId="578FF5EF">
              <wp:simplePos x="0" y="0"/>
              <wp:positionH relativeFrom="column">
                <wp:posOffset>-919096</wp:posOffset>
              </wp:positionH>
              <wp:positionV relativeFrom="paragraph">
                <wp:posOffset>-449106</wp:posOffset>
              </wp:positionV>
              <wp:extent cx="7564120" cy="70485"/>
              <wp:effectExtent l="0" t="0" r="5080" b="5715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4120" cy="7048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7ECE3D9" id="Rectangle 4" o:spid="_x0000_s1026" style="position:absolute;margin-left:-72.35pt;margin-top:-35.35pt;width:595.6pt;height:5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" fillcolor="#4da243 [3204]" stroked="f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25963" w14:textId="77777777" w:rsidR="00297C61" w:rsidRDefault="00297C61" w:rsidP="00B62DF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5D28B5" wp14:editId="13EF9501">
              <wp:simplePos x="0" y="0"/>
              <wp:positionH relativeFrom="column">
                <wp:posOffset>-904875</wp:posOffset>
              </wp:positionH>
              <wp:positionV relativeFrom="paragraph">
                <wp:posOffset>-440635</wp:posOffset>
              </wp:positionV>
              <wp:extent cx="7564120" cy="70485"/>
              <wp:effectExtent l="0" t="0" r="5080" b="5715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4120" cy="7048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6D79948" id="Rectangle 6" o:spid="_x0000_s1026" style="position:absolute;margin-left:-71.25pt;margin-top:-34.7pt;width:595.6pt;height:5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" fillcolor="#4da243 [3204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2" type="#_x0000_t75" style="width:4pt;height:6.5pt" o:bullet="t">
        <v:imagedata r:id="rId1" o:title="IRAC Bullet"/>
      </v:shape>
    </w:pict>
  </w:numPicBullet>
  <w:numPicBullet w:numPicBulletId="1">
    <w:pict>
      <v:shape id="_x0000_i1103" type="#_x0000_t75" style="width:8pt;height:13pt" o:bullet="t">
        <v:imagedata r:id="rId2" o:title="IRAC Bullet"/>
      </v:shape>
    </w:pict>
  </w:numPicBullet>
  <w:numPicBullet w:numPicBulletId="2">
    <w:pict>
      <v:shape id="_x0000_i1104" type="#_x0000_t75" style="width:16pt;height:26pt" o:bullet="t">
        <v:imagedata r:id="rId3" o:title="IRAC Bullet"/>
      </v:shape>
    </w:pict>
  </w:numPicBullet>
  <w:abstractNum w:abstractNumId="0" w15:restartNumberingAfterBreak="0">
    <w:nsid w:val="013739A6"/>
    <w:multiLevelType w:val="multilevel"/>
    <w:tmpl w:val="AE4879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497DDC"/>
    <w:multiLevelType w:val="multilevel"/>
    <w:tmpl w:val="4F641AC8"/>
    <w:lvl w:ilvl="0">
      <w:start w:val="1"/>
      <w:numFmt w:val="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EBF3F7E"/>
    <w:multiLevelType w:val="hybridMultilevel"/>
    <w:tmpl w:val="1C647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A42B1"/>
    <w:multiLevelType w:val="hybridMultilevel"/>
    <w:tmpl w:val="9822B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835A7"/>
    <w:multiLevelType w:val="hybridMultilevel"/>
    <w:tmpl w:val="F1062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FA5083"/>
    <w:multiLevelType w:val="hybridMultilevel"/>
    <w:tmpl w:val="CAF84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A1B65"/>
    <w:multiLevelType w:val="multilevel"/>
    <w:tmpl w:val="524A7618"/>
    <w:lvl w:ilvl="0">
      <w:start w:val="1"/>
      <w:numFmt w:val="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E815D87"/>
    <w:multiLevelType w:val="multilevel"/>
    <w:tmpl w:val="D480C76E"/>
    <w:lvl w:ilvl="0">
      <w:start w:val="1"/>
      <w:numFmt w:val="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ListParagraph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9DD3CD9"/>
    <w:multiLevelType w:val="hybridMultilevel"/>
    <w:tmpl w:val="08865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15713"/>
    <w:multiLevelType w:val="multilevel"/>
    <w:tmpl w:val="68028F8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C1F169E"/>
    <w:multiLevelType w:val="hybridMultilevel"/>
    <w:tmpl w:val="BC8A9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3612E"/>
    <w:multiLevelType w:val="multilevel"/>
    <w:tmpl w:val="C1149BC0"/>
    <w:lvl w:ilvl="0">
      <w:start w:val="1"/>
      <w:numFmt w:val="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4"/>
  </w:num>
  <w:num w:numId="5">
    <w:abstractNumId w:val="10"/>
  </w:num>
  <w:num w:numId="6">
    <w:abstractNumId w:val="5"/>
  </w:num>
  <w:num w:numId="7">
    <w:abstractNumId w:val="2"/>
  </w:num>
  <w:num w:numId="8">
    <w:abstractNumId w:val="8"/>
  </w:num>
  <w:num w:numId="9">
    <w:abstractNumId w:val="1"/>
  </w:num>
  <w:num w:numId="10">
    <w:abstractNumId w:val="6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F54"/>
    <w:rsid w:val="00072A19"/>
    <w:rsid w:val="00237FE1"/>
    <w:rsid w:val="00252874"/>
    <w:rsid w:val="00297C61"/>
    <w:rsid w:val="002D41B4"/>
    <w:rsid w:val="00362F54"/>
    <w:rsid w:val="003A10F2"/>
    <w:rsid w:val="003A403C"/>
    <w:rsid w:val="0040115A"/>
    <w:rsid w:val="0044628C"/>
    <w:rsid w:val="00512469"/>
    <w:rsid w:val="0051372A"/>
    <w:rsid w:val="005A3A6D"/>
    <w:rsid w:val="005B06FC"/>
    <w:rsid w:val="005B205A"/>
    <w:rsid w:val="005B26B0"/>
    <w:rsid w:val="00661967"/>
    <w:rsid w:val="007531DE"/>
    <w:rsid w:val="007664C3"/>
    <w:rsid w:val="007E7D37"/>
    <w:rsid w:val="00817C89"/>
    <w:rsid w:val="00822F81"/>
    <w:rsid w:val="008511F5"/>
    <w:rsid w:val="00865DB3"/>
    <w:rsid w:val="008C3582"/>
    <w:rsid w:val="009C393C"/>
    <w:rsid w:val="00B62DF9"/>
    <w:rsid w:val="00BC6A9D"/>
    <w:rsid w:val="00CB10DE"/>
    <w:rsid w:val="00CF5ED7"/>
    <w:rsid w:val="00DA04FB"/>
    <w:rsid w:val="00ED0C57"/>
    <w:rsid w:val="00F475F7"/>
    <w:rsid w:val="00FB0F87"/>
    <w:rsid w:val="00FB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D802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DF9"/>
    <w:pPr>
      <w:spacing w:after="240" w:line="300" w:lineRule="auto"/>
    </w:pPr>
    <w:rPr>
      <w:rFonts w:asciiTheme="majorHAnsi" w:hAnsiTheme="majorHAnsi" w:cstheme="majorHAnsi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2DF9"/>
    <w:pPr>
      <w:keepNext/>
      <w:keepLines/>
      <w:spacing w:before="720"/>
      <w:outlineLvl w:val="0"/>
    </w:pPr>
    <w:rPr>
      <w:rFonts w:eastAsiaTheme="majorEastAsia"/>
      <w:noProof/>
      <w:color w:val="4DA243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2DF9"/>
    <w:pPr>
      <w:keepNext/>
      <w:keepLines/>
      <w:spacing w:before="480" w:line="259" w:lineRule="auto"/>
      <w:outlineLvl w:val="1"/>
    </w:pPr>
    <w:rPr>
      <w:rFonts w:eastAsiaTheme="majorEastAsia"/>
      <w:color w:val="404040" w:themeColor="text1" w:themeTint="BF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62F54"/>
    <w:pPr>
      <w:keepNext/>
      <w:keepLines/>
      <w:spacing w:before="240" w:line="259" w:lineRule="auto"/>
      <w:outlineLvl w:val="2"/>
    </w:pPr>
    <w:rPr>
      <w:rFonts w:asciiTheme="minorHAnsi" w:eastAsiaTheme="majorEastAsia" w:hAnsiTheme="minorHAnsi" w:cstheme="minorHAnsi"/>
      <w:caps/>
      <w:color w:val="4DA243" w:themeColor="accent1"/>
      <w:lang w:val="en-US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362F54"/>
    <w:pPr>
      <w:keepNext/>
      <w:keepLines/>
      <w:spacing w:before="240" w:after="120"/>
      <w:ind w:left="862" w:hanging="862"/>
      <w:outlineLvl w:val="3"/>
    </w:pPr>
    <w:rPr>
      <w:rFonts w:asciiTheme="minorHAnsi" w:eastAsiaTheme="majorEastAsia" w:hAnsiTheme="minorHAnsi" w:cstheme="minorHAnsi"/>
      <w:bCs/>
      <w:caps/>
      <w:color w:val="3B3838" w:themeColor="background2" w:themeShade="40"/>
      <w:sz w:val="24"/>
      <w:lang w:val="en-US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B62DF9"/>
    <w:pPr>
      <w:keepNext/>
      <w:keepLines/>
      <w:spacing w:before="40" w:line="259" w:lineRule="auto"/>
      <w:ind w:left="1008" w:hanging="1008"/>
      <w:outlineLvl w:val="4"/>
    </w:pPr>
    <w:rPr>
      <w:rFonts w:eastAsiaTheme="majorEastAsia"/>
      <w:color w:val="4DA243" w:themeColor="accent1"/>
      <w:sz w:val="24"/>
      <w:lang w:val="en-US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362F54"/>
    <w:pPr>
      <w:keepNext/>
      <w:keepLines/>
      <w:spacing w:before="40" w:line="259" w:lineRule="auto"/>
      <w:ind w:left="1152" w:hanging="1152"/>
      <w:outlineLvl w:val="5"/>
    </w:pPr>
    <w:rPr>
      <w:rFonts w:asciiTheme="minorHAnsi" w:eastAsiaTheme="majorEastAsia" w:hAnsiTheme="minorHAnsi" w:cstheme="minorHAnsi"/>
      <w:bCs/>
      <w:color w:val="3B3838" w:themeColor="background2" w:themeShade="40"/>
      <w:sz w:val="21"/>
      <w:szCs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44628C"/>
    <w:pPr>
      <w:keepNext/>
      <w:keepLines/>
      <w:spacing w:before="40" w:line="259" w:lineRule="auto"/>
      <w:ind w:left="1296" w:hanging="1296"/>
      <w:outlineLvl w:val="6"/>
    </w:pPr>
    <w:rPr>
      <w:rFonts w:eastAsiaTheme="majorEastAsia" w:cstheme="majorBidi"/>
      <w:i/>
      <w:iCs/>
      <w:color w:val="265021" w:themeColor="accent1" w:themeShade="7F"/>
      <w:sz w:val="21"/>
      <w:szCs w:val="22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28C"/>
    <w:pPr>
      <w:keepNext/>
      <w:keepLines/>
      <w:spacing w:before="40" w:line="259" w:lineRule="auto"/>
      <w:ind w:left="1440" w:hanging="1440"/>
      <w:outlineLvl w:val="7"/>
    </w:pPr>
    <w:rPr>
      <w:rFonts w:eastAsiaTheme="majorEastAsia" w:cstheme="majorBidi"/>
      <w:color w:val="272727" w:themeColor="text1" w:themeTint="D8"/>
      <w:sz w:val="21"/>
      <w:szCs w:val="21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28C"/>
    <w:pPr>
      <w:keepNext/>
      <w:keepLines/>
      <w:spacing w:before="40" w:line="259" w:lineRule="auto"/>
      <w:ind w:left="1584" w:hanging="1584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B62DF9"/>
    <w:rPr>
      <w:rFonts w:eastAsiaTheme="majorEastAsia"/>
      <w:caps/>
      <w:color w:val="4DA243" w:themeColor="accent1"/>
      <w:spacing w:val="-10"/>
      <w:kern w:val="28"/>
      <w:sz w:val="64"/>
      <w:szCs w:val="64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62DF9"/>
    <w:rPr>
      <w:rFonts w:asciiTheme="majorHAnsi" w:eastAsiaTheme="majorEastAsia" w:hAnsiTheme="majorHAnsi" w:cstheme="majorHAnsi"/>
      <w:caps/>
      <w:color w:val="4DA243" w:themeColor="accent1"/>
      <w:spacing w:val="-10"/>
      <w:kern w:val="28"/>
      <w:sz w:val="64"/>
      <w:szCs w:val="6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62DF9"/>
    <w:rPr>
      <w:rFonts w:asciiTheme="majorHAnsi" w:eastAsiaTheme="majorEastAsia" w:hAnsiTheme="majorHAnsi" w:cstheme="majorHAnsi"/>
      <w:noProof/>
      <w:color w:val="4DA243" w:themeColor="accent1"/>
      <w:sz w:val="48"/>
      <w:szCs w:val="48"/>
    </w:rPr>
  </w:style>
  <w:style w:type="paragraph" w:styleId="Subtitle">
    <w:name w:val="Subtitle"/>
    <w:basedOn w:val="Title"/>
    <w:next w:val="Normal"/>
    <w:link w:val="SubtitleChar"/>
    <w:autoRedefine/>
    <w:uiPriority w:val="11"/>
    <w:qFormat/>
    <w:rsid w:val="00B62DF9"/>
    <w:rPr>
      <w:sz w:val="38"/>
      <w:szCs w:val="38"/>
    </w:rPr>
  </w:style>
  <w:style w:type="character" w:customStyle="1" w:styleId="SubtitleChar">
    <w:name w:val="Subtitle Char"/>
    <w:basedOn w:val="DefaultParagraphFont"/>
    <w:link w:val="Subtitle"/>
    <w:uiPriority w:val="11"/>
    <w:rsid w:val="00B62DF9"/>
    <w:rPr>
      <w:rFonts w:asciiTheme="majorHAnsi" w:eastAsiaTheme="majorEastAsia" w:hAnsiTheme="majorHAnsi" w:cstheme="majorHAnsi"/>
      <w:caps/>
      <w:color w:val="4DA243" w:themeColor="accent1"/>
      <w:spacing w:val="-10"/>
      <w:kern w:val="28"/>
      <w:sz w:val="38"/>
      <w:szCs w:val="3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62DF9"/>
    <w:rPr>
      <w:rFonts w:asciiTheme="majorHAnsi" w:eastAsiaTheme="majorEastAsia" w:hAnsiTheme="majorHAnsi" w:cstheme="majorHAnsi"/>
      <w:color w:val="404040" w:themeColor="text1" w:themeTint="BF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62F54"/>
    <w:rPr>
      <w:rFonts w:eastAsiaTheme="majorEastAsia" w:cstheme="minorHAnsi"/>
      <w:caps/>
      <w:color w:val="4DA243" w:themeColor="accent1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362F54"/>
    <w:rPr>
      <w:rFonts w:eastAsiaTheme="majorEastAsia" w:cstheme="minorHAnsi"/>
      <w:bCs/>
      <w:caps/>
      <w:color w:val="3B3838" w:themeColor="background2" w:themeShade="40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B62DF9"/>
    <w:rPr>
      <w:rFonts w:asciiTheme="majorHAnsi" w:eastAsiaTheme="majorEastAsia" w:hAnsiTheme="majorHAnsi" w:cstheme="majorHAnsi"/>
      <w:color w:val="4DA243" w:themeColor="accent1"/>
      <w:szCs w:val="28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362F54"/>
    <w:rPr>
      <w:rFonts w:eastAsiaTheme="majorEastAsia" w:cstheme="minorHAnsi"/>
      <w:bCs/>
      <w:color w:val="3B3838" w:themeColor="background2" w:themeShade="40"/>
      <w:sz w:val="21"/>
      <w:szCs w:val="22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28C"/>
    <w:rPr>
      <w:rFonts w:asciiTheme="majorHAnsi" w:eastAsiaTheme="majorEastAsia" w:hAnsiTheme="majorHAnsi" w:cstheme="majorBidi"/>
      <w:i/>
      <w:iCs/>
      <w:color w:val="265021" w:themeColor="accent1" w:themeShade="7F"/>
      <w:sz w:val="21"/>
      <w:szCs w:val="22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ListParagraph">
    <w:name w:val="List Paragraph"/>
    <w:basedOn w:val="Normal"/>
    <w:autoRedefine/>
    <w:uiPriority w:val="34"/>
    <w:qFormat/>
    <w:rsid w:val="00B62DF9"/>
    <w:pPr>
      <w:numPr>
        <w:ilvl w:val="1"/>
        <w:numId w:val="12"/>
      </w:numPr>
      <w:spacing w:after="120"/>
      <w:ind w:left="850" w:hanging="357"/>
    </w:pPr>
    <w:rPr>
      <w:color w:val="000000" w:themeColor="text1"/>
      <w:lang w:val="en-US"/>
    </w:rPr>
  </w:style>
  <w:style w:type="paragraph" w:styleId="Quote">
    <w:name w:val="Quote"/>
    <w:basedOn w:val="Normal"/>
    <w:next w:val="Normal"/>
    <w:link w:val="QuoteChar"/>
    <w:uiPriority w:val="29"/>
    <w:rsid w:val="008C358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3582"/>
    <w:rPr>
      <w:rFonts w:ascii="Lato Light" w:hAnsi="Lato Light"/>
      <w:i/>
      <w:iCs/>
      <w:color w:val="404040" w:themeColor="text1" w:themeTint="BF"/>
      <w:sz w:val="28"/>
      <w:szCs w:val="28"/>
    </w:rPr>
  </w:style>
  <w:style w:type="character" w:styleId="Emphasis">
    <w:name w:val="Emphasis"/>
    <w:basedOn w:val="DefaultParagraphFont"/>
    <w:uiPriority w:val="20"/>
    <w:rsid w:val="008C358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3582"/>
    <w:pPr>
      <w:pBdr>
        <w:top w:val="single" w:sz="4" w:space="10" w:color="4DA243" w:themeColor="accent1"/>
        <w:bottom w:val="single" w:sz="4" w:space="10" w:color="4DA243" w:themeColor="accent1"/>
      </w:pBdr>
      <w:spacing w:before="360" w:after="360"/>
      <w:ind w:left="864" w:right="864"/>
      <w:jc w:val="center"/>
    </w:pPr>
    <w:rPr>
      <w:i/>
      <w:iCs/>
      <w:color w:val="4DA24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3582"/>
    <w:rPr>
      <w:rFonts w:ascii="Lato Light" w:hAnsi="Lato Light"/>
      <w:i/>
      <w:iCs/>
      <w:color w:val="4DA243" w:themeColor="accen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8C3582"/>
    <w:rPr>
      <w:color w:val="4A8CE4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3582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rsid w:val="008C3582"/>
    <w:rPr>
      <w:i/>
      <w:iCs/>
      <w:color w:val="4DA243" w:themeColor="accent1"/>
    </w:rPr>
  </w:style>
  <w:style w:type="character" w:styleId="Strong">
    <w:name w:val="Strong"/>
    <w:basedOn w:val="DefaultParagraphFont"/>
    <w:uiPriority w:val="22"/>
    <w:rsid w:val="008C3582"/>
    <w:rPr>
      <w:b/>
      <w:bCs/>
    </w:rPr>
  </w:style>
  <w:style w:type="character" w:styleId="SubtleReference">
    <w:name w:val="Subtle Reference"/>
    <w:basedOn w:val="DefaultParagraphFont"/>
    <w:uiPriority w:val="31"/>
    <w:rsid w:val="008C3582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rsid w:val="008C3582"/>
    <w:rPr>
      <w:b/>
      <w:bCs/>
      <w:smallCaps/>
      <w:color w:val="4DA243" w:themeColor="accent1"/>
      <w:spacing w:val="5"/>
    </w:rPr>
  </w:style>
  <w:style w:type="character" w:styleId="BookTitle">
    <w:name w:val="Book Title"/>
    <w:basedOn w:val="DefaultParagraphFont"/>
    <w:uiPriority w:val="33"/>
    <w:rsid w:val="008C3582"/>
    <w:rPr>
      <w:b/>
      <w:bCs/>
      <w:i/>
      <w:iCs/>
      <w:spacing w:val="5"/>
    </w:rPr>
  </w:style>
  <w:style w:type="paragraph" w:styleId="NoSpacing">
    <w:name w:val="No Spacing"/>
    <w:link w:val="NoSpacingChar"/>
    <w:uiPriority w:val="1"/>
    <w:rsid w:val="00661967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661967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297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7C61"/>
    <w:rPr>
      <w:rFonts w:ascii="Lato Light" w:hAnsi="Lato Light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297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C61"/>
    <w:rPr>
      <w:rFonts w:ascii="Lato Light" w:hAnsi="Lato Light"/>
      <w:sz w:val="28"/>
      <w:szCs w:val="28"/>
    </w:rPr>
  </w:style>
  <w:style w:type="character" w:styleId="PageNumber">
    <w:name w:val="page number"/>
    <w:basedOn w:val="DefaultParagraphFont"/>
    <w:uiPriority w:val="99"/>
    <w:semiHidden/>
    <w:unhideWhenUsed/>
    <w:rsid w:val="00297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IRAC">
  <a:themeElements>
    <a:clrScheme name="IRAC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DA243"/>
      </a:accent1>
      <a:accent2>
        <a:srgbClr val="EE722B"/>
      </a:accent2>
      <a:accent3>
        <a:srgbClr val="A5A5A5"/>
      </a:accent3>
      <a:accent4>
        <a:srgbClr val="FFC000"/>
      </a:accent4>
      <a:accent5>
        <a:srgbClr val="4A8CE4"/>
      </a:accent5>
      <a:accent6>
        <a:srgbClr val="A13346"/>
      </a:accent6>
      <a:hlink>
        <a:srgbClr val="4A8CE4"/>
      </a:hlink>
      <a:folHlink>
        <a:srgbClr val="A1334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RAC" id="{10BBF262-7FF8-5346-8BEC-E7A2BA109DEF}" vid="{A8DD4CE9-0B9F-0C44-A8BF-A81052CEDE71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Calibri.dotx</Template>
  <TotalTime>0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ORGANISING AN INTEGRATED RESISTANCE MANAGEMENT CAMPAIGN</vt:lpstr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[Document title]</dc:title>
  <dc:subject>[DOcument subtitle]</dc:subject>
  <dc:creator>Microsoft Office User</dc:creator>
  <cp:keywords/>
  <dc:description/>
  <cp:lastModifiedBy>Iain Porter</cp:lastModifiedBy>
  <cp:revision>2</cp:revision>
  <dcterms:created xsi:type="dcterms:W3CDTF">2021-07-14T11:35:00Z</dcterms:created>
  <dcterms:modified xsi:type="dcterms:W3CDTF">2021-07-14T11:35:00Z</dcterms:modified>
</cp:coreProperties>
</file>